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01EFB" w14:textId="2352E15A" w:rsidR="00F051CF" w:rsidRDefault="00F051CF" w:rsidP="00F051CF">
      <w:pPr>
        <w:pStyle w:val="Ttulo1"/>
        <w:spacing w:after="0" w:line="240" w:lineRule="auto"/>
        <w:ind w:left="0" w:right="0" w:firstLine="0"/>
        <w:jc w:val="both"/>
        <w:rPr>
          <w:rFonts w:ascii="Tahoma" w:hAnsi="Tahoma" w:cs="Tahoma"/>
          <w:szCs w:val="24"/>
        </w:rPr>
      </w:pPr>
      <w:r w:rsidRPr="00F051CF">
        <w:rPr>
          <w:rFonts w:ascii="Tahoma" w:hAnsi="Tahoma" w:cs="Tahoma"/>
          <w:szCs w:val="24"/>
        </w:rPr>
        <w:t>ANEXO IV</w:t>
      </w:r>
      <w:r>
        <w:rPr>
          <w:rFonts w:ascii="Tahoma" w:hAnsi="Tahoma" w:cs="Tahoma"/>
          <w:szCs w:val="24"/>
        </w:rPr>
        <w:t xml:space="preserve"> – </w:t>
      </w:r>
      <w:r w:rsidRPr="00F051CF">
        <w:rPr>
          <w:rFonts w:ascii="Tahoma" w:hAnsi="Tahoma" w:cs="Tahoma"/>
          <w:szCs w:val="24"/>
        </w:rPr>
        <w:t>DECLARAÇÃO DE ATENDIMENTO AO ART. 7º DA CONSTITUIÇÃO (MODELO)</w:t>
      </w:r>
    </w:p>
    <w:p w14:paraId="3D9C017A" w14:textId="24F17F9C" w:rsidR="00F051CF" w:rsidRDefault="00F051CF" w:rsidP="00F051CF">
      <w:pPr>
        <w:rPr>
          <w:lang w:val="pt-BR" w:eastAsia="pt-BR" w:bidi="ar-SA"/>
        </w:rPr>
      </w:pPr>
    </w:p>
    <w:p w14:paraId="5FB958CA" w14:textId="64902468" w:rsidR="00F051CF" w:rsidRPr="00F051CF" w:rsidRDefault="00F051CF" w:rsidP="00F051CF">
      <w:pPr>
        <w:jc w:val="center"/>
        <w:rPr>
          <w:lang w:val="pt-BR" w:eastAsia="pt-BR" w:bidi="ar-SA"/>
        </w:rPr>
      </w:pPr>
      <w:r w:rsidRPr="00F051CF">
        <w:rPr>
          <w:sz w:val="24"/>
          <w:szCs w:val="24"/>
        </w:rPr>
        <w:t xml:space="preserve">CHAMAMENTO PÚBLICO DE CREDENCIAMENTO </w:t>
      </w:r>
      <w:r w:rsidRPr="00F051CF">
        <w:rPr>
          <w:rFonts w:eastAsia="Calibri"/>
          <w:sz w:val="24"/>
          <w:szCs w:val="24"/>
        </w:rPr>
        <w:t>–</w:t>
      </w:r>
      <w:r w:rsidRPr="00F051CF">
        <w:rPr>
          <w:sz w:val="24"/>
          <w:szCs w:val="24"/>
        </w:rPr>
        <w:t xml:space="preserve"> UNICRECI-SC</w:t>
      </w:r>
    </w:p>
    <w:p w14:paraId="3141426D" w14:textId="77777777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 xml:space="preserve"> </w:t>
      </w:r>
    </w:p>
    <w:p w14:paraId="014EE973" w14:textId="77777777" w:rsidR="00F051CF" w:rsidRDefault="00F051CF" w:rsidP="00F051CF">
      <w:pPr>
        <w:jc w:val="both"/>
        <w:rPr>
          <w:sz w:val="24"/>
          <w:szCs w:val="24"/>
        </w:rPr>
      </w:pPr>
    </w:p>
    <w:p w14:paraId="2F9E0EC3" w14:textId="273A43FC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 xml:space="preserve">Ao Conselho Regional de Corretores de Imóveis </w:t>
      </w:r>
      <w:r w:rsidRPr="00F051CF">
        <w:rPr>
          <w:rFonts w:eastAsia="Calibri"/>
          <w:sz w:val="24"/>
          <w:szCs w:val="24"/>
        </w:rPr>
        <w:t>–</w:t>
      </w:r>
      <w:r w:rsidRPr="00F051CF">
        <w:rPr>
          <w:sz w:val="24"/>
          <w:szCs w:val="24"/>
        </w:rPr>
        <w:t xml:space="preserve"> 11ª Região / SC  </w:t>
      </w:r>
    </w:p>
    <w:p w14:paraId="3E3F84BC" w14:textId="2BA797DE" w:rsidR="00F051CF" w:rsidRPr="00F051CF" w:rsidRDefault="00F051CF" w:rsidP="00F051CF">
      <w:pPr>
        <w:jc w:val="both"/>
        <w:rPr>
          <w:sz w:val="24"/>
          <w:szCs w:val="24"/>
        </w:rPr>
      </w:pPr>
    </w:p>
    <w:p w14:paraId="5174B3C6" w14:textId="3BB8A765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 xml:space="preserve">  </w:t>
      </w:r>
    </w:p>
    <w:p w14:paraId="05218701" w14:textId="5779F870" w:rsidR="00F051CF" w:rsidRPr="00F051CF" w:rsidRDefault="00F051CF" w:rsidP="00F051CF">
      <w:pPr>
        <w:pStyle w:val="Ttulo2"/>
        <w:spacing w:after="0" w:line="240" w:lineRule="auto"/>
        <w:ind w:left="0" w:right="0" w:firstLine="0"/>
        <w:jc w:val="center"/>
        <w:rPr>
          <w:rFonts w:ascii="Tahoma" w:hAnsi="Tahoma" w:cs="Tahoma"/>
          <w:szCs w:val="24"/>
        </w:rPr>
      </w:pPr>
      <w:r w:rsidRPr="00F051CF">
        <w:rPr>
          <w:rFonts w:ascii="Tahoma" w:hAnsi="Tahoma" w:cs="Tahoma"/>
          <w:szCs w:val="24"/>
        </w:rPr>
        <w:t>D E C L A R A Ç Ã O</w:t>
      </w:r>
    </w:p>
    <w:p w14:paraId="7244DD32" w14:textId="7D3CC3E4" w:rsid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 xml:space="preserve"> </w:t>
      </w:r>
    </w:p>
    <w:p w14:paraId="1F33EE8D" w14:textId="77777777" w:rsidR="00F051CF" w:rsidRPr="00F051CF" w:rsidRDefault="00F051CF" w:rsidP="00F051CF">
      <w:pPr>
        <w:jc w:val="both"/>
        <w:rPr>
          <w:sz w:val="24"/>
          <w:szCs w:val="24"/>
        </w:rPr>
      </w:pPr>
    </w:p>
    <w:p w14:paraId="56E6AAF8" w14:textId="5B8FA807" w:rsidR="00F051CF" w:rsidRPr="00F051CF" w:rsidRDefault="00F051CF" w:rsidP="00F051CF">
      <w:pPr>
        <w:spacing w:line="360" w:lineRule="auto"/>
        <w:jc w:val="both"/>
        <w:rPr>
          <w:sz w:val="24"/>
          <w:szCs w:val="24"/>
        </w:rPr>
      </w:pPr>
      <w:r w:rsidRPr="00F051CF">
        <w:rPr>
          <w:sz w:val="24"/>
          <w:szCs w:val="24"/>
        </w:rPr>
        <w:t>A Empresa (ou pessoa física participante)</w:t>
      </w:r>
      <w:r>
        <w:rPr>
          <w:sz w:val="24"/>
          <w:szCs w:val="24"/>
        </w:rPr>
        <w:t xml:space="preserve"> </w:t>
      </w:r>
      <w:r w:rsidRPr="00F051CF">
        <w:rPr>
          <w:sz w:val="24"/>
          <w:szCs w:val="24"/>
        </w:rPr>
        <w:t>.........</w:t>
      </w:r>
      <w:r>
        <w:rPr>
          <w:sz w:val="24"/>
          <w:szCs w:val="24"/>
        </w:rPr>
        <w:t>..........................................</w:t>
      </w:r>
      <w:r w:rsidRPr="00F051CF">
        <w:rPr>
          <w:sz w:val="24"/>
          <w:szCs w:val="24"/>
        </w:rPr>
        <w:t>............, inscrita no CNPJ/MF sob o nº....</w:t>
      </w:r>
      <w:r>
        <w:rPr>
          <w:sz w:val="24"/>
          <w:szCs w:val="24"/>
        </w:rPr>
        <w:t>.............................................</w:t>
      </w:r>
      <w:r w:rsidRPr="00F051CF">
        <w:rPr>
          <w:sz w:val="24"/>
          <w:szCs w:val="24"/>
        </w:rPr>
        <w:t>....., com sede na Rua......</w:t>
      </w:r>
      <w:r>
        <w:rPr>
          <w:sz w:val="24"/>
          <w:szCs w:val="24"/>
        </w:rPr>
        <w:t>.........................................................................................................</w:t>
      </w:r>
      <w:r w:rsidRPr="00F051CF">
        <w:rPr>
          <w:sz w:val="24"/>
          <w:szCs w:val="24"/>
        </w:rPr>
        <w:t>......., declara sob as penas da lei, que até a presente data não emprega menores de 18 (dezoito) anos, em atividades noturnas, perigosas ou insalubres, e ainda menores de 16 (</w:t>
      </w:r>
      <w:proofErr w:type="spellStart"/>
      <w:r w:rsidRPr="00F051CF">
        <w:rPr>
          <w:sz w:val="24"/>
          <w:szCs w:val="24"/>
        </w:rPr>
        <w:t>dezesseis</w:t>
      </w:r>
      <w:proofErr w:type="spellEnd"/>
      <w:r w:rsidRPr="00F051CF">
        <w:rPr>
          <w:sz w:val="24"/>
          <w:szCs w:val="24"/>
        </w:rPr>
        <w:t xml:space="preserve">) anos em qualquer atividade, salvo a partir de 14 (quatorze) anos, na condição de aprendiz, em conformidade com o artigo 7º, inciso XXXIII, da Constituição Federal.  </w:t>
      </w:r>
    </w:p>
    <w:p w14:paraId="6A39C3D5" w14:textId="77777777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 xml:space="preserve"> </w:t>
      </w:r>
    </w:p>
    <w:p w14:paraId="451AB71E" w14:textId="312E0EAD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>Florianópolis,</w:t>
      </w:r>
      <w:r>
        <w:rPr>
          <w:sz w:val="24"/>
          <w:szCs w:val="24"/>
        </w:rPr>
        <w:t xml:space="preserve"> </w:t>
      </w:r>
      <w:r w:rsidRPr="00F051CF">
        <w:rPr>
          <w:sz w:val="24"/>
          <w:szCs w:val="24"/>
        </w:rPr>
        <w:t xml:space="preserve">....... de ........................de 2023.  </w:t>
      </w:r>
    </w:p>
    <w:p w14:paraId="2CEFD397" w14:textId="77777777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 xml:space="preserve"> </w:t>
      </w:r>
    </w:p>
    <w:p w14:paraId="07950B98" w14:textId="77777777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 xml:space="preserve"> </w:t>
      </w:r>
    </w:p>
    <w:p w14:paraId="5F8942FF" w14:textId="77777777" w:rsidR="00F051CF" w:rsidRDefault="00F051CF" w:rsidP="00F051CF">
      <w:pPr>
        <w:jc w:val="both"/>
        <w:rPr>
          <w:sz w:val="24"/>
          <w:szCs w:val="24"/>
        </w:rPr>
      </w:pPr>
    </w:p>
    <w:p w14:paraId="27AA5A92" w14:textId="77777777" w:rsidR="00F051CF" w:rsidRDefault="00F051CF" w:rsidP="00F051CF">
      <w:pPr>
        <w:jc w:val="both"/>
        <w:rPr>
          <w:sz w:val="24"/>
          <w:szCs w:val="24"/>
        </w:rPr>
      </w:pPr>
    </w:p>
    <w:p w14:paraId="2C7E3237" w14:textId="4F21A39B" w:rsidR="00F051CF" w:rsidRDefault="00F051CF" w:rsidP="00F051CF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14:paraId="498D58B2" w14:textId="0059335D" w:rsid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>ASSINATURA DO REPRESENTANTE LEGAL DA EMPRESA</w:t>
      </w:r>
    </w:p>
    <w:p w14:paraId="7BEA817C" w14:textId="17C7F2BF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>NOME DO REPRESENTANTE:</w:t>
      </w:r>
    </w:p>
    <w:p w14:paraId="6E7665E2" w14:textId="6CB84268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>IDENTIDADE:</w:t>
      </w:r>
    </w:p>
    <w:p w14:paraId="4F2F8869" w14:textId="73D87262" w:rsidR="00F051CF" w:rsidRPr="00F051CF" w:rsidRDefault="00F051CF" w:rsidP="00F051CF">
      <w:pPr>
        <w:jc w:val="both"/>
        <w:rPr>
          <w:sz w:val="24"/>
          <w:szCs w:val="24"/>
        </w:rPr>
      </w:pPr>
      <w:r w:rsidRPr="00F051CF">
        <w:rPr>
          <w:sz w:val="24"/>
          <w:szCs w:val="24"/>
        </w:rPr>
        <w:t>CPF/MF:</w:t>
      </w:r>
    </w:p>
    <w:sectPr w:rsidR="00F051CF" w:rsidRPr="00F051CF" w:rsidSect="00F051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35" w:right="1134" w:bottom="1418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527D9" w14:textId="77777777" w:rsidR="00E200E8" w:rsidRDefault="00E200E8" w:rsidP="00B224DF">
      <w:r>
        <w:separator/>
      </w:r>
    </w:p>
  </w:endnote>
  <w:endnote w:type="continuationSeparator" w:id="0">
    <w:p w14:paraId="6E02339A" w14:textId="77777777" w:rsidR="00E200E8" w:rsidRDefault="00E200E8" w:rsidP="00B22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16844" w14:textId="77777777" w:rsidR="006F6F00" w:rsidRDefault="006F6F0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FA0A1" w14:textId="6F2533EA" w:rsidR="00195262" w:rsidRPr="00AA7A28" w:rsidRDefault="00051D8E" w:rsidP="00551E05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  <w:lang w:val="pt-BR" w:eastAsia="pt-BR" w:bidi="ar-SA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264F2152" wp14:editId="51B02FC3">
              <wp:simplePos x="0" y="0"/>
              <wp:positionH relativeFrom="column">
                <wp:posOffset>-1905</wp:posOffset>
              </wp:positionH>
              <wp:positionV relativeFrom="paragraph">
                <wp:posOffset>-127001</wp:posOffset>
              </wp:positionV>
              <wp:extent cx="5374005" cy="0"/>
              <wp:effectExtent l="0" t="0" r="0" b="0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37400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087A147" id="Conector reto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.15pt,-10pt" to="423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" strokecolor="black [3040]">
              <o:lock v:ext="edit" shapetype="f"/>
            </v:line>
          </w:pict>
        </mc:Fallback>
      </mc:AlternateContent>
    </w:r>
    <w:r w:rsidR="00195262" w:rsidRPr="00AA7A28">
      <w:rPr>
        <w:rFonts w:ascii="Arial" w:hAnsi="Arial" w:cs="Arial"/>
        <w:sz w:val="18"/>
        <w:szCs w:val="18"/>
      </w:rPr>
      <w:t>Rua Fúlvio Aducci, 1214 | Edifício A&amp;A Philippi Business Center | 10</w:t>
    </w:r>
    <w:r w:rsidR="00195262" w:rsidRPr="00AA7A28">
      <w:rPr>
        <w:rFonts w:ascii="Arial" w:hAnsi="Arial" w:cs="Arial"/>
        <w:sz w:val="18"/>
        <w:szCs w:val="18"/>
        <w:vertAlign w:val="superscript"/>
      </w:rPr>
      <w:t xml:space="preserve">o </w:t>
    </w:r>
    <w:r w:rsidR="00195262" w:rsidRPr="00AA7A28">
      <w:rPr>
        <w:rFonts w:ascii="Arial" w:hAnsi="Arial" w:cs="Arial"/>
        <w:sz w:val="18"/>
        <w:szCs w:val="18"/>
      </w:rPr>
      <w:t>Andar</w:t>
    </w:r>
  </w:p>
  <w:p w14:paraId="00C1F099" w14:textId="77777777" w:rsidR="00195262" w:rsidRPr="00AA7A28" w:rsidRDefault="00195262" w:rsidP="00551E05">
    <w:pPr>
      <w:pStyle w:val="Rodap"/>
      <w:jc w:val="center"/>
      <w:rPr>
        <w:rFonts w:ascii="Arial" w:hAnsi="Arial" w:cs="Arial"/>
        <w:sz w:val="18"/>
        <w:szCs w:val="18"/>
      </w:rPr>
    </w:pPr>
    <w:r w:rsidRPr="00AA7A28">
      <w:rPr>
        <w:rFonts w:ascii="Arial" w:hAnsi="Arial" w:cs="Arial"/>
        <w:sz w:val="18"/>
        <w:szCs w:val="18"/>
      </w:rPr>
      <w:t>Fone: (48) 3203-9200 | Cep 88075-001 |Estreito| Florianópolis/SC</w:t>
    </w:r>
  </w:p>
  <w:p w14:paraId="2B37C239" w14:textId="77777777" w:rsidR="00195262" w:rsidRPr="00AA7A28" w:rsidRDefault="00195262" w:rsidP="00551E05">
    <w:pPr>
      <w:pStyle w:val="Rodap"/>
      <w:jc w:val="center"/>
      <w:rPr>
        <w:rFonts w:ascii="Arial" w:hAnsi="Arial" w:cs="Arial"/>
        <w:sz w:val="18"/>
        <w:szCs w:val="18"/>
      </w:rPr>
    </w:pPr>
    <w:r w:rsidRPr="00AA7A28">
      <w:rPr>
        <w:rFonts w:ascii="Arial" w:hAnsi="Arial" w:cs="Arial"/>
        <w:sz w:val="18"/>
        <w:szCs w:val="18"/>
      </w:rPr>
      <w:t>www.creci-sc.gov.br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B835D" w14:textId="77777777" w:rsidR="006F6F00" w:rsidRDefault="006F6F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42E27" w14:textId="77777777" w:rsidR="00E200E8" w:rsidRDefault="00E200E8" w:rsidP="00B224DF">
      <w:r>
        <w:separator/>
      </w:r>
    </w:p>
  </w:footnote>
  <w:footnote w:type="continuationSeparator" w:id="0">
    <w:p w14:paraId="14FFCED7" w14:textId="77777777" w:rsidR="00E200E8" w:rsidRDefault="00E200E8" w:rsidP="00B224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139A6" w14:textId="77777777" w:rsidR="00195262" w:rsidRDefault="00F051CF">
    <w:pPr>
      <w:pStyle w:val="Cabealho"/>
    </w:pPr>
    <w:r>
      <w:rPr>
        <w:noProof/>
        <w:lang w:eastAsia="pt-BR"/>
      </w:rPr>
      <w:pict w14:anchorId="2A653B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8831360" o:spid="_x0000_s1029" type="#_x0000_t75" style="position:absolute;margin-left:0;margin-top:0;width:425.1pt;height:460.35pt;z-index:-251655168;mso-position-horizontal:center;mso-position-horizontal-relative:margin;mso-position-vertical:center;mso-position-vertical-relative:margin" o:allowincell="f">
          <v:imagedata r:id="rId1" o:title="Brasao_pn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851CC" w14:textId="209E0289" w:rsidR="00195262" w:rsidRDefault="00AD4C96">
    <w:pPr>
      <w:pStyle w:val="Cabealho"/>
    </w:pPr>
    <w:r>
      <w:rPr>
        <w:noProof/>
        <w:lang w:val="pt-BR" w:eastAsia="pt-BR" w:bidi="ar-SA"/>
      </w:rPr>
      <w:drawing>
        <wp:anchor distT="0" distB="0" distL="114300" distR="114300" simplePos="0" relativeHeight="251657216" behindDoc="1" locked="0" layoutInCell="1" allowOverlap="1" wp14:anchorId="295D8651" wp14:editId="0E83A443">
          <wp:simplePos x="0" y="0"/>
          <wp:positionH relativeFrom="margin">
            <wp:posOffset>1718945</wp:posOffset>
          </wp:positionH>
          <wp:positionV relativeFrom="paragraph">
            <wp:posOffset>-1905</wp:posOffset>
          </wp:positionV>
          <wp:extent cx="1958340" cy="1179195"/>
          <wp:effectExtent l="0" t="0" r="3810" b="1905"/>
          <wp:wrapThrough wrapText="bothSides">
            <wp:wrapPolygon edited="0">
              <wp:start x="0" y="0"/>
              <wp:lineTo x="0" y="21286"/>
              <wp:lineTo x="21432" y="21286"/>
              <wp:lineTo x="21432" y="0"/>
              <wp:lineTo x="0" y="0"/>
            </wp:wrapPolygon>
          </wp:wrapThrough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LOGO_OFICIAL_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8340" cy="1179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051CF">
      <w:rPr>
        <w:noProof/>
        <w:lang w:eastAsia="pt-BR"/>
      </w:rPr>
      <w:pict w14:anchorId="08B881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8831361" o:spid="_x0000_s1030" type="#_x0000_t75" style="position:absolute;margin-left:0;margin-top:0;width:425.1pt;height:460.35pt;z-index:-251654144;mso-position-horizontal:center;mso-position-horizontal-relative:margin;mso-position-vertical:center;mso-position-vertical-relative:margin" o:allowincell="f">
          <v:imagedata r:id="rId2" o:title="Brasao_png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AE9CC" w14:textId="77777777" w:rsidR="00195262" w:rsidRDefault="00F051CF">
    <w:pPr>
      <w:pStyle w:val="Cabealho"/>
    </w:pPr>
    <w:r>
      <w:rPr>
        <w:noProof/>
        <w:lang w:eastAsia="pt-BR"/>
      </w:rPr>
      <w:pict w14:anchorId="44BE0E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8831359" o:spid="_x0000_s1028" type="#_x0000_t75" style="position:absolute;margin-left:0;margin-top:0;width:425.1pt;height:460.35pt;z-index:-251656192;mso-position-horizontal:center;mso-position-horizontal-relative:margin;mso-position-vertical:center;mso-position-vertical-relative:margin" o:allowincell="f">
          <v:imagedata r:id="rId1" o:title="Brasao_pn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116"/>
    <w:multiLevelType w:val="hybridMultilevel"/>
    <w:tmpl w:val="499AEAB0"/>
    <w:lvl w:ilvl="0" w:tplc="0416000F">
      <w:start w:val="1"/>
      <w:numFmt w:val="decimal"/>
      <w:lvlText w:val="%1.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1366324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0CB"/>
    <w:rsid w:val="00051D8E"/>
    <w:rsid w:val="000E413A"/>
    <w:rsid w:val="00164772"/>
    <w:rsid w:val="00170187"/>
    <w:rsid w:val="00195262"/>
    <w:rsid w:val="00233BCC"/>
    <w:rsid w:val="0026104B"/>
    <w:rsid w:val="00267DBE"/>
    <w:rsid w:val="00272A81"/>
    <w:rsid w:val="00282F91"/>
    <w:rsid w:val="00285C13"/>
    <w:rsid w:val="002B2CC8"/>
    <w:rsid w:val="002D74C5"/>
    <w:rsid w:val="00333BA8"/>
    <w:rsid w:val="0035486E"/>
    <w:rsid w:val="0036359B"/>
    <w:rsid w:val="003F5050"/>
    <w:rsid w:val="003F7978"/>
    <w:rsid w:val="00435746"/>
    <w:rsid w:val="00456738"/>
    <w:rsid w:val="00461FF0"/>
    <w:rsid w:val="00487B0A"/>
    <w:rsid w:val="004D4DA2"/>
    <w:rsid w:val="004F728C"/>
    <w:rsid w:val="0052004A"/>
    <w:rsid w:val="005210CB"/>
    <w:rsid w:val="00551E05"/>
    <w:rsid w:val="00557E3E"/>
    <w:rsid w:val="00570801"/>
    <w:rsid w:val="0058329F"/>
    <w:rsid w:val="005B54D4"/>
    <w:rsid w:val="005F09C1"/>
    <w:rsid w:val="005F11B4"/>
    <w:rsid w:val="005F34C5"/>
    <w:rsid w:val="00611526"/>
    <w:rsid w:val="00642BE5"/>
    <w:rsid w:val="00663C21"/>
    <w:rsid w:val="006C2EBE"/>
    <w:rsid w:val="006C39CC"/>
    <w:rsid w:val="006C40EE"/>
    <w:rsid w:val="006D2581"/>
    <w:rsid w:val="006F2AC2"/>
    <w:rsid w:val="006F6F00"/>
    <w:rsid w:val="00706D73"/>
    <w:rsid w:val="00714750"/>
    <w:rsid w:val="00752C2E"/>
    <w:rsid w:val="00762BA0"/>
    <w:rsid w:val="007809E6"/>
    <w:rsid w:val="00793F0E"/>
    <w:rsid w:val="007B02F2"/>
    <w:rsid w:val="00853BAB"/>
    <w:rsid w:val="008829BD"/>
    <w:rsid w:val="008F6A4E"/>
    <w:rsid w:val="008F7F96"/>
    <w:rsid w:val="00936B5B"/>
    <w:rsid w:val="009C1A7F"/>
    <w:rsid w:val="009C2F12"/>
    <w:rsid w:val="009D7ABD"/>
    <w:rsid w:val="00A13D35"/>
    <w:rsid w:val="00A477B0"/>
    <w:rsid w:val="00A6027A"/>
    <w:rsid w:val="00A638F6"/>
    <w:rsid w:val="00A83CA6"/>
    <w:rsid w:val="00AA7A28"/>
    <w:rsid w:val="00AD4C96"/>
    <w:rsid w:val="00AE2BC7"/>
    <w:rsid w:val="00AE4BFF"/>
    <w:rsid w:val="00B116EB"/>
    <w:rsid w:val="00B224DF"/>
    <w:rsid w:val="00B32CB7"/>
    <w:rsid w:val="00B612BB"/>
    <w:rsid w:val="00BB298C"/>
    <w:rsid w:val="00BC33AD"/>
    <w:rsid w:val="00BE040A"/>
    <w:rsid w:val="00C07DA6"/>
    <w:rsid w:val="00C96310"/>
    <w:rsid w:val="00CA7CF4"/>
    <w:rsid w:val="00D17E8D"/>
    <w:rsid w:val="00D270DF"/>
    <w:rsid w:val="00D559FA"/>
    <w:rsid w:val="00D56849"/>
    <w:rsid w:val="00D76FDA"/>
    <w:rsid w:val="00DC4D08"/>
    <w:rsid w:val="00E200E8"/>
    <w:rsid w:val="00E76480"/>
    <w:rsid w:val="00E82F48"/>
    <w:rsid w:val="00EB5423"/>
    <w:rsid w:val="00ED0DD2"/>
    <w:rsid w:val="00F051CF"/>
    <w:rsid w:val="00F54598"/>
    <w:rsid w:val="00F7082A"/>
    <w:rsid w:val="00F74076"/>
    <w:rsid w:val="00F972FF"/>
    <w:rsid w:val="00FB3221"/>
    <w:rsid w:val="00FE3CFC"/>
    <w:rsid w:val="6839E5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EEB113"/>
  <w15:docId w15:val="{4CF8D8E1-D427-4D9A-A0BD-347CB2DA0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210CB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pt-PT" w:eastAsia="pt-PT" w:bidi="pt-PT"/>
    </w:rPr>
  </w:style>
  <w:style w:type="paragraph" w:styleId="Ttulo1">
    <w:name w:val="heading 1"/>
    <w:next w:val="Normal"/>
    <w:link w:val="Ttulo1Char"/>
    <w:uiPriority w:val="9"/>
    <w:qFormat/>
    <w:rsid w:val="00F051CF"/>
    <w:pPr>
      <w:keepNext/>
      <w:keepLines/>
      <w:spacing w:after="96" w:line="259" w:lineRule="auto"/>
      <w:ind w:left="10" w:right="3" w:hanging="10"/>
      <w:jc w:val="center"/>
      <w:outlineLvl w:val="0"/>
    </w:pPr>
    <w:rPr>
      <w:rFonts w:ascii="Calibri" w:eastAsia="Calibri" w:hAnsi="Calibri" w:cs="Calibri"/>
      <w:b/>
      <w:color w:val="000000"/>
      <w:sz w:val="24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F051CF"/>
    <w:pPr>
      <w:keepNext/>
      <w:keepLines/>
      <w:spacing w:after="107" w:line="251" w:lineRule="auto"/>
      <w:ind w:left="10" w:right="3" w:hanging="10"/>
      <w:outlineLvl w:val="1"/>
    </w:pPr>
    <w:rPr>
      <w:rFonts w:ascii="Calibri" w:eastAsia="Calibri" w:hAnsi="Calibri" w:cs="Calibri"/>
      <w:b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2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224DF"/>
  </w:style>
  <w:style w:type="paragraph" w:styleId="Rodap">
    <w:name w:val="footer"/>
    <w:basedOn w:val="Normal"/>
    <w:link w:val="RodapChar"/>
    <w:uiPriority w:val="99"/>
    <w:unhideWhenUsed/>
    <w:rsid w:val="00B22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224DF"/>
  </w:style>
  <w:style w:type="paragraph" w:styleId="Textodebalo">
    <w:name w:val="Balloon Text"/>
    <w:basedOn w:val="Normal"/>
    <w:link w:val="TextodebaloChar"/>
    <w:uiPriority w:val="99"/>
    <w:semiHidden/>
    <w:unhideWhenUsed/>
    <w:rsid w:val="00B224DF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24DF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F972FF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5210CB"/>
    <w:rPr>
      <w:sz w:val="32"/>
      <w:szCs w:val="32"/>
    </w:rPr>
  </w:style>
  <w:style w:type="character" w:customStyle="1" w:styleId="CorpodetextoChar">
    <w:name w:val="Corpo de texto Char"/>
    <w:basedOn w:val="Fontepargpadro"/>
    <w:link w:val="Corpodetexto"/>
    <w:uiPriority w:val="1"/>
    <w:rsid w:val="005210CB"/>
    <w:rPr>
      <w:rFonts w:ascii="Tahoma" w:eastAsia="Tahoma" w:hAnsi="Tahoma" w:cs="Tahoma"/>
      <w:sz w:val="32"/>
      <w:szCs w:val="32"/>
      <w:lang w:val="pt-PT" w:eastAsia="pt-PT" w:bidi="pt-PT"/>
    </w:rPr>
  </w:style>
  <w:style w:type="paragraph" w:styleId="PargrafodaLista">
    <w:name w:val="List Paragraph"/>
    <w:basedOn w:val="Normal"/>
    <w:uiPriority w:val="34"/>
    <w:qFormat/>
    <w:rsid w:val="000E413A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pt-BR" w:eastAsia="en-US" w:bidi="ar-SA"/>
    </w:rPr>
  </w:style>
  <w:style w:type="character" w:customStyle="1" w:styleId="Ttulo1Char">
    <w:name w:val="Título 1 Char"/>
    <w:basedOn w:val="Fontepargpadro"/>
    <w:link w:val="Ttulo1"/>
    <w:uiPriority w:val="9"/>
    <w:rsid w:val="00F051CF"/>
    <w:rPr>
      <w:rFonts w:ascii="Calibri" w:eastAsia="Calibri" w:hAnsi="Calibri" w:cs="Calibri"/>
      <w:b/>
      <w:color w:val="000000"/>
      <w:sz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F051CF"/>
    <w:rPr>
      <w:rFonts w:ascii="Calibri" w:eastAsia="Calibri" w:hAnsi="Calibri" w:cs="Calibri"/>
      <w:b/>
      <w:color w:val="000000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oni.kilpp\Downloads\Folha%20timbrada%20com%20bras&#227;o%20marca%20dagua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52761-7155-4164-B6AB-79B9F8BDF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com brasão marca dagua</Template>
  <TotalTime>4</TotalTime>
  <Pages>1</Pages>
  <Words>171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Leoni Kilpp</dc:creator>
  <cp:lastModifiedBy>Fábio Stefanes da Silva</cp:lastModifiedBy>
  <cp:revision>2</cp:revision>
  <cp:lastPrinted>2022-09-01T14:02:00Z</cp:lastPrinted>
  <dcterms:created xsi:type="dcterms:W3CDTF">2023-11-01T14:15:00Z</dcterms:created>
  <dcterms:modified xsi:type="dcterms:W3CDTF">2023-11-01T14:15:00Z</dcterms:modified>
</cp:coreProperties>
</file>